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068"/>
        <w:gridCol w:w="5069"/>
      </w:tblGrid>
      <w:tr w:rsidR="00B47A13" w:rsidRPr="008968FD" w:rsidTr="008968FD">
        <w:tc>
          <w:tcPr>
            <w:tcW w:w="5068" w:type="dxa"/>
          </w:tcPr>
          <w:p w:rsidR="00B47A13" w:rsidRPr="008968FD" w:rsidRDefault="00B47A13" w:rsidP="008968F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8FD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74pt;height:97.5pt;visibility:visible">
                  <v:imagedata r:id="rId5" o:title=""/>
                </v:shape>
              </w:pict>
            </w:r>
          </w:p>
        </w:tc>
        <w:tc>
          <w:tcPr>
            <w:tcW w:w="5069" w:type="dxa"/>
          </w:tcPr>
          <w:p w:rsidR="00B47A13" w:rsidRPr="008968FD" w:rsidRDefault="00B47A13" w:rsidP="008968FD">
            <w:pPr>
              <w:spacing w:after="0" w:line="312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7A13" w:rsidRPr="008968FD" w:rsidRDefault="00B47A13" w:rsidP="008968FD">
            <w:pPr>
              <w:spacing w:after="0" w:line="312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7A13" w:rsidRPr="008968FD" w:rsidRDefault="00B47A13" w:rsidP="008968FD">
            <w:pPr>
              <w:spacing w:after="0" w:line="312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8968FD">
              <w:rPr>
                <w:rFonts w:ascii="Times New Roman" w:hAnsi="Times New Roman"/>
                <w:b/>
                <w:sz w:val="28"/>
                <w:szCs w:val="28"/>
              </w:rPr>
              <w:t>Уважаемые родители!</w:t>
            </w:r>
          </w:p>
          <w:p w:rsidR="00B47A13" w:rsidRPr="008968FD" w:rsidRDefault="00B47A13" w:rsidP="008968F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47A13" w:rsidRDefault="00B47A13" w:rsidP="00D6249A">
      <w:pPr>
        <w:spacing w:after="0" w:line="312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7A13" w:rsidRPr="00610787" w:rsidRDefault="00B47A13" w:rsidP="00D6249A">
      <w:pPr>
        <w:pStyle w:val="NormalWeb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B47A13" w:rsidRDefault="00B47A13" w:rsidP="00D6249A">
      <w:pPr>
        <w:pStyle w:val="NormalWeb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(uslugi.tatar</w:t>
      </w:r>
      <w:r w:rsidRPr="00610787">
        <w:rPr>
          <w:sz w:val="28"/>
          <w:szCs w:val="28"/>
          <w:lang w:val="en-US"/>
        </w:rPr>
        <w:t>stan</w:t>
      </w:r>
      <w:r w:rsidRPr="00610787">
        <w:rPr>
          <w:sz w:val="28"/>
          <w:szCs w:val="28"/>
        </w:rPr>
        <w:t>.ru)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B47A13" w:rsidRPr="00A636A9" w:rsidRDefault="00B47A13" w:rsidP="00D6249A">
      <w:pPr>
        <w:pStyle w:val="NormalWeb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B47A13" w:rsidRDefault="00B47A13" w:rsidP="00D6249A">
      <w:pPr>
        <w:pStyle w:val="NormalWeb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Федерального закона от 29.12.2012 №273-ФЗ «Об образовании в Российской Федерации» 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B47A13" w:rsidRPr="009F3194" w:rsidRDefault="00B47A13" w:rsidP="00D6249A">
      <w:pPr>
        <w:pStyle w:val="NormalWeb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в течение 30 дней необходимо обратиться в </w:t>
      </w:r>
      <w:r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B47A13" w:rsidRPr="009F3194" w:rsidRDefault="00B47A13" w:rsidP="00D6249A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B47A13" w:rsidRPr="009F3194" w:rsidRDefault="00B47A13" w:rsidP="00D6249A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B47A13" w:rsidRPr="009F3194" w:rsidRDefault="00B47A13" w:rsidP="009F3194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регистрацию ребенка </w:t>
      </w:r>
      <w:r>
        <w:rPr>
          <w:sz w:val="28"/>
          <w:szCs w:val="28"/>
        </w:rPr>
        <w:t xml:space="preserve">на территории </w:t>
      </w:r>
      <w:r w:rsidRPr="00E071F5">
        <w:rPr>
          <w:sz w:val="28"/>
          <w:szCs w:val="28"/>
        </w:rPr>
        <w:t xml:space="preserve"> г.Казани.</w:t>
      </w:r>
    </w:p>
    <w:p w:rsidR="00B47A13" w:rsidRDefault="00B47A13" w:rsidP="00D6249A">
      <w:pPr>
        <w:pStyle w:val="NormalWeb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постановлению Исполнительного комитета муниципального образования г.Казани от 29.03.2019 №1108 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B47A13" w:rsidRPr="00E071F5" w:rsidRDefault="00B47A13" w:rsidP="005B7C21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</w:t>
      </w:r>
      <w:r w:rsidRPr="00E071F5">
        <w:rPr>
          <w:rFonts w:ascii="Times New Roman" w:hAnsi="Times New Roman"/>
          <w:sz w:val="28"/>
          <w:szCs w:val="28"/>
        </w:rPr>
        <w:t xml:space="preserve">, не </w:t>
      </w:r>
      <w:r>
        <w:rPr>
          <w:rFonts w:ascii="Times New Roman" w:hAnsi="Times New Roman"/>
          <w:sz w:val="28"/>
          <w:szCs w:val="28"/>
        </w:rPr>
        <w:t>имеющим</w:t>
      </w:r>
      <w:r w:rsidRPr="00E071F5">
        <w:rPr>
          <w:rFonts w:ascii="Times New Roman" w:hAnsi="Times New Roman"/>
          <w:sz w:val="28"/>
          <w:szCs w:val="28"/>
        </w:rPr>
        <w:t xml:space="preserve"> регистрацию, </w:t>
      </w:r>
      <w:r>
        <w:rPr>
          <w:rFonts w:ascii="Times New Roman" w:hAnsi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/>
          <w:sz w:val="28"/>
          <w:szCs w:val="28"/>
        </w:rPr>
        <w:t xml:space="preserve"> </w:t>
      </w:r>
      <w:r w:rsidRPr="00E071F5">
        <w:rPr>
          <w:rFonts w:ascii="Times New Roman" w:hAnsi="Times New Roman"/>
          <w:sz w:val="28"/>
          <w:szCs w:val="28"/>
        </w:rPr>
        <w:t>в июне месяце.</w:t>
      </w:r>
    </w:p>
    <w:p w:rsidR="00B47A13" w:rsidRPr="00E071F5" w:rsidRDefault="00B47A13" w:rsidP="00D6249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87">
        <w:rPr>
          <w:rFonts w:ascii="Times New Roman" w:hAnsi="Times New Roman"/>
          <w:sz w:val="28"/>
          <w:szCs w:val="28"/>
        </w:rPr>
        <w:t>Таким образом</w:t>
      </w:r>
      <w:r w:rsidRPr="00E071F5">
        <w:rPr>
          <w:rFonts w:ascii="Times New Roman" w:hAnsi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>
        <w:rPr>
          <w:rFonts w:ascii="Times New Roman" w:hAnsi="Times New Roman"/>
          <w:sz w:val="28"/>
          <w:szCs w:val="28"/>
        </w:rPr>
        <w:t>по зачислению</w:t>
      </w:r>
      <w:r w:rsidRPr="00E071F5">
        <w:rPr>
          <w:rFonts w:ascii="Times New Roman" w:hAnsi="Times New Roman"/>
          <w:sz w:val="28"/>
          <w:szCs w:val="28"/>
        </w:rPr>
        <w:t xml:space="preserve"> в детские сады</w:t>
      </w:r>
      <w:r>
        <w:rPr>
          <w:rFonts w:ascii="Times New Roman" w:hAnsi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/>
          <w:sz w:val="28"/>
          <w:szCs w:val="28"/>
        </w:rPr>
        <w:t xml:space="preserve">. </w:t>
      </w:r>
    </w:p>
    <w:p w:rsidR="00B47A13" w:rsidRPr="00CA132F" w:rsidRDefault="00B47A13" w:rsidP="00CA132F">
      <w:pPr>
        <w:shd w:val="clear" w:color="auto" w:fill="FFFFFF"/>
        <w:spacing w:after="0" w:line="312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>За разъяснениями можно обращаться по телефонам «горячей линии»:</w:t>
      </w:r>
    </w:p>
    <w:p w:rsidR="00B47A13" w:rsidRPr="00CA132F" w:rsidRDefault="00B47A13" w:rsidP="00CA132F">
      <w:pPr>
        <w:pStyle w:val="ListParagraph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>560-57-64 (Кировский и Московский районы);</w:t>
      </w:r>
    </w:p>
    <w:p w:rsidR="00B47A13" w:rsidRDefault="00B47A13" w:rsidP="00CA132F">
      <w:pPr>
        <w:pStyle w:val="ListParagraph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>522-87-42</w:t>
      </w:r>
      <w:r>
        <w:rPr>
          <w:rFonts w:ascii="Times New Roman" w:hAnsi="Times New Roman"/>
          <w:sz w:val="28"/>
          <w:szCs w:val="28"/>
          <w:lang w:eastAsia="ru-RU"/>
        </w:rPr>
        <w:t>,  570-92-75</w:t>
      </w:r>
    </w:p>
    <w:p w:rsidR="00B47A13" w:rsidRPr="00CA132F" w:rsidRDefault="00B47A13" w:rsidP="00611553">
      <w:pPr>
        <w:pStyle w:val="ListParagraph"/>
        <w:shd w:val="clear" w:color="auto" w:fill="FFFFFF"/>
        <w:spacing w:after="0" w:line="312" w:lineRule="auto"/>
        <w:ind w:left="1069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 xml:space="preserve"> (Ново-Савиновский и Авиастроительный районы);</w:t>
      </w:r>
    </w:p>
    <w:p w:rsidR="00B47A13" w:rsidRPr="00CA132F" w:rsidRDefault="00B47A13" w:rsidP="00CA132F">
      <w:pPr>
        <w:pStyle w:val="ListParagraph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>224-33-80 (Приволжский и Вахитовский районы);</w:t>
      </w:r>
    </w:p>
    <w:p w:rsidR="00B47A13" w:rsidRPr="00CA132F" w:rsidRDefault="00B47A13" w:rsidP="00CA132F">
      <w:pPr>
        <w:pStyle w:val="ListParagraph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CA132F">
        <w:rPr>
          <w:rFonts w:ascii="Times New Roman" w:hAnsi="Times New Roman"/>
          <w:sz w:val="28"/>
          <w:szCs w:val="28"/>
          <w:lang w:eastAsia="ru-RU"/>
        </w:rPr>
        <w:t>272-31-26 (Советский район).</w:t>
      </w:r>
    </w:p>
    <w:p w:rsidR="00B47A13" w:rsidRDefault="00B47A13" w:rsidP="00D6249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B47A13" w:rsidRDefault="00B47A13" w:rsidP="00D6249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038ED">
        <w:rPr>
          <w:rFonts w:ascii="Times New Roman" w:hAnsi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B47A13" w:rsidRDefault="00B47A13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Pr="00E85FD2">
        <w:rPr>
          <w:rFonts w:ascii="Times New Roman" w:hAnsi="Times New Roman"/>
          <w:b/>
          <w:sz w:val="28"/>
          <w:szCs w:val="28"/>
        </w:rPr>
        <w:t>16637</w:t>
      </w:r>
      <w:r>
        <w:rPr>
          <w:rFonts w:ascii="Times New Roman" w:hAnsi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/>
          <w:sz w:val="28"/>
          <w:szCs w:val="28"/>
        </w:rPr>
        <w:t xml:space="preserve">в возрастной категории от </w:t>
      </w:r>
      <w:r>
        <w:rPr>
          <w:rFonts w:ascii="Times New Roman" w:hAnsi="Times New Roman"/>
          <w:sz w:val="28"/>
          <w:szCs w:val="28"/>
        </w:rPr>
        <w:t>2</w:t>
      </w:r>
      <w:r w:rsidRPr="00C038ED">
        <w:rPr>
          <w:rFonts w:ascii="Times New Roman" w:hAnsi="Times New Roman"/>
          <w:sz w:val="28"/>
          <w:szCs w:val="28"/>
        </w:rPr>
        <w:t xml:space="preserve"> до 6 лет.  </w:t>
      </w:r>
      <w:r w:rsidRPr="001A12F8">
        <w:rPr>
          <w:rFonts w:ascii="Times New Roman" w:hAnsi="Times New Roman"/>
          <w:sz w:val="28"/>
          <w:szCs w:val="28"/>
        </w:rPr>
        <w:t xml:space="preserve">На сегодня в городе работает </w:t>
      </w:r>
      <w:r w:rsidRPr="001A12F8">
        <w:rPr>
          <w:rFonts w:ascii="Times New Roman" w:hAnsi="Times New Roman"/>
          <w:b/>
          <w:sz w:val="28"/>
          <w:szCs w:val="28"/>
        </w:rPr>
        <w:t>301</w:t>
      </w:r>
      <w:r w:rsidRPr="001A12F8">
        <w:rPr>
          <w:rFonts w:ascii="Times New Roman" w:hAnsi="Times New Roman"/>
          <w:sz w:val="28"/>
          <w:szCs w:val="28"/>
        </w:rPr>
        <w:t xml:space="preserve"> детский сад, </w:t>
      </w:r>
      <w:r w:rsidRPr="001A12F8">
        <w:rPr>
          <w:rFonts w:ascii="Times New Roman" w:hAnsi="Times New Roman"/>
          <w:b/>
          <w:sz w:val="28"/>
          <w:szCs w:val="28"/>
        </w:rPr>
        <w:t>2</w:t>
      </w:r>
      <w:r w:rsidRPr="001A12F8">
        <w:rPr>
          <w:rFonts w:ascii="Times New Roman" w:hAnsi="Times New Roman"/>
          <w:sz w:val="28"/>
          <w:szCs w:val="28"/>
        </w:rPr>
        <w:t xml:space="preserve"> прогимназии, </w:t>
      </w:r>
      <w:r w:rsidRPr="001A12F8">
        <w:rPr>
          <w:rFonts w:ascii="Times New Roman" w:hAnsi="Times New Roman"/>
          <w:b/>
          <w:sz w:val="28"/>
          <w:szCs w:val="28"/>
        </w:rPr>
        <w:t>9</w:t>
      </w:r>
      <w:r w:rsidRPr="001A12F8">
        <w:rPr>
          <w:rFonts w:ascii="Times New Roman" w:hAnsi="Times New Roman"/>
          <w:sz w:val="28"/>
          <w:szCs w:val="28"/>
        </w:rPr>
        <w:t xml:space="preserve"> дошкольных отделений при школах. Ведется строительство </w:t>
      </w:r>
      <w:r w:rsidRPr="001A12F8">
        <w:rPr>
          <w:rFonts w:ascii="Times New Roman" w:hAnsi="Times New Roman"/>
          <w:b/>
          <w:sz w:val="28"/>
          <w:szCs w:val="28"/>
        </w:rPr>
        <w:t>11</w:t>
      </w:r>
      <w:r w:rsidRPr="001A12F8">
        <w:rPr>
          <w:rFonts w:ascii="Times New Roman" w:hAnsi="Times New Roman"/>
          <w:sz w:val="28"/>
          <w:szCs w:val="28"/>
        </w:rPr>
        <w:t xml:space="preserve"> детских садов на </w:t>
      </w:r>
      <w:r w:rsidRPr="001A12F8">
        <w:rPr>
          <w:rFonts w:ascii="Times New Roman" w:hAnsi="Times New Roman"/>
          <w:b/>
          <w:sz w:val="28"/>
          <w:szCs w:val="28"/>
        </w:rPr>
        <w:t>2510</w:t>
      </w:r>
      <w:r w:rsidRPr="001A12F8">
        <w:rPr>
          <w:rFonts w:ascii="Times New Roman" w:hAnsi="Times New Roman"/>
          <w:sz w:val="28"/>
          <w:szCs w:val="28"/>
        </w:rPr>
        <w:t xml:space="preserve"> мест, после капитального ремонта </w:t>
      </w:r>
      <w:r w:rsidRPr="001A12F8">
        <w:rPr>
          <w:rFonts w:ascii="Times New Roman" w:hAnsi="Times New Roman"/>
          <w:b/>
          <w:sz w:val="28"/>
          <w:szCs w:val="28"/>
        </w:rPr>
        <w:t>16</w:t>
      </w:r>
      <w:r w:rsidRPr="001A12F8">
        <w:rPr>
          <w:rFonts w:ascii="Times New Roman" w:hAnsi="Times New Roman"/>
          <w:sz w:val="28"/>
          <w:szCs w:val="28"/>
        </w:rPr>
        <w:t xml:space="preserve"> детских са</w:t>
      </w:r>
      <w:bookmarkStart w:id="0" w:name="_GoBack"/>
      <w:bookmarkEnd w:id="0"/>
      <w:r w:rsidRPr="001A12F8">
        <w:rPr>
          <w:rFonts w:ascii="Times New Roman" w:hAnsi="Times New Roman"/>
          <w:sz w:val="28"/>
          <w:szCs w:val="28"/>
        </w:rPr>
        <w:t xml:space="preserve">дов  примут </w:t>
      </w:r>
      <w:r w:rsidRPr="001A12F8">
        <w:rPr>
          <w:rFonts w:ascii="Times New Roman" w:hAnsi="Times New Roman"/>
          <w:b/>
          <w:sz w:val="28"/>
          <w:szCs w:val="28"/>
        </w:rPr>
        <w:t>2315</w:t>
      </w:r>
      <w:r w:rsidRPr="001A12F8">
        <w:rPr>
          <w:rFonts w:ascii="Times New Roman" w:hAnsi="Times New Roman"/>
          <w:sz w:val="28"/>
          <w:szCs w:val="28"/>
        </w:rPr>
        <w:t xml:space="preserve"> дошколят.</w:t>
      </w:r>
    </w:p>
    <w:sectPr w:rsidR="00B47A13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11553"/>
    <w:rsid w:val="00632B47"/>
    <w:rsid w:val="00750A6A"/>
    <w:rsid w:val="008968FD"/>
    <w:rsid w:val="00925A0D"/>
    <w:rsid w:val="009F3194"/>
    <w:rsid w:val="00A342EA"/>
    <w:rsid w:val="00A636A9"/>
    <w:rsid w:val="00B43FB4"/>
    <w:rsid w:val="00B47A13"/>
    <w:rsid w:val="00B5013A"/>
    <w:rsid w:val="00B77444"/>
    <w:rsid w:val="00BF594E"/>
    <w:rsid w:val="00C038ED"/>
    <w:rsid w:val="00C25C86"/>
    <w:rsid w:val="00C41034"/>
    <w:rsid w:val="00CA132F"/>
    <w:rsid w:val="00CB425B"/>
    <w:rsid w:val="00D40F36"/>
    <w:rsid w:val="00D6249A"/>
    <w:rsid w:val="00DC62FB"/>
    <w:rsid w:val="00E071F5"/>
    <w:rsid w:val="00E85FD2"/>
    <w:rsid w:val="00F4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4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9F3194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F31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A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71E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5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2</Pages>
  <Words>362</Words>
  <Characters>2070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-</cp:lastModifiedBy>
  <cp:revision>21</cp:revision>
  <cp:lastPrinted>2019-04-03T12:14:00Z</cp:lastPrinted>
  <dcterms:created xsi:type="dcterms:W3CDTF">2019-04-03T08:07:00Z</dcterms:created>
  <dcterms:modified xsi:type="dcterms:W3CDTF">2019-04-04T05:57:00Z</dcterms:modified>
</cp:coreProperties>
</file>